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lang w:val="pl-PL" w:eastAsia="pl-PL"/>
        </w:rPr>
      </w:pPr>
      <w:r>
        <w:rPr>
          <w:lang w:val="pl-PL" w:eastAsia="pl-PL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-571500</wp:posOffset>
                </wp:positionH>
                <wp:positionV relativeFrom="paragraph">
                  <wp:posOffset>-571500</wp:posOffset>
                </wp:positionV>
                <wp:extent cx="4916170" cy="6743065"/>
                <wp:effectExtent l="0" t="0" r="0" b="0"/>
                <wp:wrapNone/>
                <wp:docPr id="1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170" cy="67430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360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VI. INFORMACJE I SPOSTRZEŻENIA WYCHOWAWCY WYPOCZYNKU     </w:t>
                            </w:r>
                          </w:p>
                          <w:p>
                            <w:pPr>
                              <w:pStyle w:val="Normal"/>
                              <w:spacing w:lineRule="auto" w:line="360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DOTYCZĄCE UCZESTNIKA WYPOCZYNKU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Normal"/>
                              <w:spacing w:lineRule="auto" w:line="360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pStyle w:val="Normal"/>
                              <w:spacing w:lineRule="auto" w:line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........................................                                ...............................................................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(miejscowość, data)                                       (podpis wychowawcy wypoczynku)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Właściwe zaznaczyć znakiem „X”</w:t>
                            </w:r>
                          </w:p>
                        </w:txbxContent>
                      </wps:txbx>
                      <wps:bodyPr anchor="t" lIns="92710" tIns="46990" rIns="92710" bIns="4699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87.1pt;height:530.95pt;mso-wrap-distance-left:9.05pt;mso-wrap-distance-right:9.05pt;mso-wrap-distance-top:0pt;mso-wrap-distance-bottom:0pt;margin-top:-45pt;mso-position-vertical-relative:text;margin-left:-45pt;mso-position-horizontal-relative:text">
                <v:textbox inset="0.101388888888889in,0.0513888888888889in,0.101388888888889in,0.0513888888888889in">
                  <w:txbxContent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spacing w:lineRule="auto" w:line="360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VI. INFORMACJE I SPOSTRZEŻENIA WYCHOWAWCY WYPOCZYNKU     </w:t>
                      </w:r>
                    </w:p>
                    <w:p>
                      <w:pPr>
                        <w:pStyle w:val="Normal"/>
                        <w:spacing w:lineRule="auto" w:line="360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DOTYCZĄCE UCZESTNIKA WYPOCZYNKU</w:t>
                      </w:r>
                      <w:r>
                        <w:rPr>
                          <w:sz w:val="20"/>
                          <w:szCs w:val="20"/>
                        </w:rPr>
          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Normal"/>
                        <w:spacing w:lineRule="auto" w:line="360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>
                      <w:pPr>
                        <w:pStyle w:val="Normal"/>
                        <w:spacing w:lineRule="auto" w:line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>........................................                                ...............................................................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sz w:val="20"/>
                          <w:szCs w:val="20"/>
                        </w:rPr>
                        <w:t>(miejscowość, data)                                       (podpis wychowawcy wypoczynku)</w:t>
                      </w:r>
                    </w:p>
                    <w:p>
                      <w:pPr>
                        <w:pStyle w:val="Normal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2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Właściwe zaznaczyć znakiem „X”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3">
                <wp:simplePos x="0" y="0"/>
                <wp:positionH relativeFrom="column">
                  <wp:posOffset>4686300</wp:posOffset>
                </wp:positionH>
                <wp:positionV relativeFrom="paragraph">
                  <wp:posOffset>-571500</wp:posOffset>
                </wp:positionV>
                <wp:extent cx="4914265" cy="7028815"/>
                <wp:effectExtent l="0" t="0" r="0" b="0"/>
                <wp:wrapNone/>
                <wp:docPr id="2" name="Ramka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265" cy="702881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agwek4"/>
                              <w:spacing w:lineRule="auto" w:line="3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KARTA KWALIFIKACYJNA UCZESTNIKA WYPOCZYNKU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I. INFORMACJE DOTYCZĄCE WYPOCZYNKU  </w:t>
                            </w:r>
                          </w:p>
                          <w:p>
                            <w:pPr>
                              <w:pStyle w:val="Normal"/>
                              <w:autoSpaceDE w:val="false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autoSpaceDE w:val="false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Forma  wypoczynku   :     </w:t>
                            </w:r>
                            <w:r>
                              <w:rPr>
                                <w:rFonts w:cs="TimesNewRoman;Times New Roman" w:ascii="TimesNewRoman;Times New Roman" w:hAnsi="TimesNewRoman;Times New Roman"/>
                                <w:sz w:val="20"/>
                                <w:szCs w:val="20"/>
                              </w:rPr>
                              <w:t xml:space="preserve">obóz      sportowy                        </w:t>
                            </w:r>
                          </w:p>
                          <w:p>
                            <w:pPr>
                              <w:pStyle w:val="Normal"/>
                              <w:autoSpaceDE w:val="false"/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Wingdings" w:ascii="Wingdings" w:hAnsi="Wingdings"/>
                                <w:sz w:val="20"/>
                                <w:szCs w:val="20"/>
                              </w:rPr>
                              <w:t>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 Termin wypoczynku  29.07.2023r do 05.08.2023r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Adres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wypoczynku, miejsce lokalizacji wypoczynku  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Przystań Biskupińska ul. Biskupin 30,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88-410 Gąsawa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ORGANIZATOR: Uczniowski Klub Sportowy Kinder Volleyball Wałbrzych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ul. Poznańska 8, 58-303 Wałbrzych</w:t>
                            </w:r>
                          </w:p>
                          <w:p>
                            <w:pPr>
                              <w:pStyle w:val="Normal"/>
                              <w:autoSpaceDE w:val="false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autoSpaceDE w:val="false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autoSpaceDE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WAŁBRZYCH 19.06.2023r .                        ………………………………………….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none"/>
                              </w:tabs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(miejscowość, data)                                (podpis organizatora wypoczynku)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none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6" w:space="1" w:color="000000"/>
                              </w:pBdr>
                              <w:tabs>
                                <w:tab w:val="clear" w:pos="708"/>
                                <w:tab w:val="left" w:pos="8222" w:leader="none"/>
                              </w:tabs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6" w:space="1" w:color="000000"/>
                              </w:pBdr>
                              <w:tabs>
                                <w:tab w:val="clear" w:pos="708"/>
                                <w:tab w:val="left" w:pos="8222" w:leader="none"/>
                              </w:tabs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II. INFORMACJE DOTYCZĄCE UCZESTNIKA WYPOCZYNKU</w:t>
                            </w:r>
                          </w:p>
                          <w:p>
                            <w:pPr>
                              <w:pStyle w:val="Normal"/>
                              <w:pBdr>
                                <w:top w:val="single" w:sz="6" w:space="1" w:color="000000"/>
                              </w:pBdr>
                              <w:tabs>
                                <w:tab w:val="clear" w:pos="708"/>
                                <w:tab w:val="left" w:pos="8222" w:leader="none"/>
                              </w:tabs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Imię (imiona) i nazwisko  ………………………….……………………………………….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Imiona i nazwiska rodziców ………………………………………………………………..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3. Rok urodzenia ………………………………………………………………………………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Adres zamieszkania .........................................................…………..………………………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5. Adres zamieszkania lub pobytu rodziców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(w przypadku uczestnika niepełnosprawnego)  …………………………………………………………………………………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6.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Numery telefonów rodziców lub numer telefonu osoby wskazanej przez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pełnoletniego uczestnika wypoczynku, w czasie trwania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wypoczynku……………………………………………………………………………………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48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480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……………………………                                ………………………………………                                                                    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6195" w:leader="none"/>
                              </w:tabs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(miejscowość, data )                                               (podpis ojca, matki lub opiekuna)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6195" w:leader="none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2710" tIns="46990" rIns="92710" bIns="4699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86.95pt;height:553.45pt;mso-wrap-distance-left:9.05pt;mso-wrap-distance-right:9.05pt;mso-wrap-distance-top:0pt;mso-wrap-distance-bottom:0pt;margin-top:-45pt;mso-position-vertical-relative:text;margin-left:369pt;mso-position-horizontal-relative:text">
                <v:textbox inset="0.101388888888889in,0.0513888888888889in,0.101388888888889in,0.0513888888888889in">
                  <w:txbxContent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agwek4"/>
                        <w:spacing w:lineRule="auto" w:line="36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KARTA KWALIFIKACYJNA UCZESTNIKA WYPOCZYNKU</w:t>
                      </w:r>
                    </w:p>
                    <w:p>
                      <w:pPr>
                        <w:pStyle w:val="Normal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I. INFORMACJE DOTYCZĄCE WYPOCZYNKU  </w:t>
                      </w:r>
                    </w:p>
                    <w:p>
                      <w:pPr>
                        <w:pStyle w:val="Normal"/>
                        <w:autoSpaceDE w:val="false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autoSpaceDE w:val="false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sz w:val="20"/>
                          <w:szCs w:val="20"/>
                        </w:rPr>
                        <w:t xml:space="preserve"> Forma  wypoczynku   :     </w:t>
                      </w:r>
                      <w:r>
                        <w:rPr>
                          <w:rFonts w:cs="TimesNewRoman;Times New Roman" w:ascii="TimesNewRoman;Times New Roman" w:hAnsi="TimesNewRoman;Times New Roman"/>
                          <w:sz w:val="20"/>
                          <w:szCs w:val="20"/>
                        </w:rPr>
                        <w:t xml:space="preserve">obóz      sportowy                        </w:t>
                      </w:r>
                    </w:p>
                    <w:p>
                      <w:pPr>
                        <w:pStyle w:val="Normal"/>
                        <w:autoSpaceDE w:val="false"/>
                        <w:rPr>
                          <w:rFonts w:ascii="Wingdings" w:hAnsi="Wingdings" w:cs="Wingdings"/>
                          <w:sz w:val="20"/>
                          <w:szCs w:val="20"/>
                        </w:rPr>
                      </w:pPr>
                      <w:r>
                        <w:rPr>
                          <w:rFonts w:cs="Wingdings" w:ascii="Wingdings" w:hAnsi="Wingdings"/>
                          <w:sz w:val="20"/>
                          <w:szCs w:val="20"/>
                        </w:rPr>
                        <w:t>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2. Termin wypoczynku  29.07.2023r do 05.08.2023r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sz w:val="20"/>
                          <w:szCs w:val="20"/>
                        </w:rPr>
                        <w:t xml:space="preserve"> Adres </w:t>
                      </w:r>
                      <w:r>
                        <w:rPr>
                          <w:sz w:val="18"/>
                          <w:szCs w:val="18"/>
                        </w:rPr>
                        <w:t>wypoczynku, miejsce lokalizacji wypoczynku  :</w:t>
                      </w:r>
                      <w:r>
                        <w:rPr>
                          <w:sz w:val="20"/>
                          <w:szCs w:val="20"/>
                        </w:rPr>
                        <w:t xml:space="preserve"> Przystań Biskupińska ul. Biskupin 30,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88-410 Gąsawa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ORGANIZATOR: Uczniowski Klub Sportowy Kinder Volleyball Wałbrzych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                              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ul. Poznańska 8, 58-303 Wałbrzych</w:t>
                      </w:r>
                    </w:p>
                    <w:p>
                      <w:pPr>
                        <w:pStyle w:val="Normal"/>
                        <w:autoSpaceDE w:val="false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autoSpaceDE w:val="false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autoSpaceDE w:val="fals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WAŁBRZYCH 19.06.2023r .                        ………………………………………….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none"/>
                        </w:tabs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       </w:t>
                      </w:r>
                      <w:r>
                        <w:rPr>
                          <w:sz w:val="20"/>
                          <w:szCs w:val="20"/>
                        </w:rPr>
                        <w:t>(miejscowość, data)                                (podpis organizatora wypoczynku)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none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pStyle w:val="Normal"/>
                        <w:pBdr>
                          <w:top w:val="single" w:sz="6" w:space="1" w:color="000000"/>
                        </w:pBdr>
                        <w:tabs>
                          <w:tab w:val="clear" w:pos="708"/>
                          <w:tab w:val="left" w:pos="8222" w:leader="none"/>
                        </w:tabs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pBdr>
                          <w:top w:val="single" w:sz="6" w:space="1" w:color="000000"/>
                        </w:pBdr>
                        <w:tabs>
                          <w:tab w:val="clear" w:pos="708"/>
                          <w:tab w:val="left" w:pos="8222" w:leader="none"/>
                        </w:tabs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II. INFORMACJE DOTYCZĄCE UCZESTNIKA WYPOCZYNKU</w:t>
                      </w:r>
                    </w:p>
                    <w:p>
                      <w:pPr>
                        <w:pStyle w:val="Normal"/>
                        <w:pBdr>
                          <w:top w:val="single" w:sz="6" w:space="1" w:color="000000"/>
                        </w:pBdr>
                        <w:tabs>
                          <w:tab w:val="clear" w:pos="708"/>
                          <w:tab w:val="left" w:pos="8222" w:leader="none"/>
                        </w:tabs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sz w:val="20"/>
                          <w:szCs w:val="20"/>
                        </w:rPr>
                        <w:t xml:space="preserve"> Imię (imiona) i nazwisko  ………………………….……………………………………….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sz w:val="20"/>
                          <w:szCs w:val="20"/>
                        </w:rPr>
                        <w:t xml:space="preserve"> Imiona i nazwiska rodziców ………………………………………………………………..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3. Rok urodzenia ………………………………………………………………………………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sz w:val="20"/>
                          <w:szCs w:val="20"/>
                        </w:rPr>
                        <w:t xml:space="preserve"> Adres zamieszkania .........................................................…………..………………………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5. Adres zamieszkania lub pobytu rodziców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(w przypadku uczestnika niepełnosprawnego)  …………………………………………………………………………………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6.</w:t>
                      </w:r>
                      <w:r>
                        <w:rPr>
                          <w:sz w:val="20"/>
                          <w:szCs w:val="20"/>
                        </w:rPr>
                        <w:t xml:space="preserve"> Numery telefonów rodziców lub numer telefonu osoby wskazanej przez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pełnoletniego uczestnika wypoczynku, w czasie trwania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wypoczynku……………………………………………………………………………………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480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480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……………………………                                ………………………………………                                                                    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6195" w:leader="none"/>
                        </w:tabs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>(miejscowość, data )                                               (podpis ojca, matki lub opiekuna)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6195" w:leader="none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pl-PL" w:eastAsia="pl-PL"/>
        </w:rPr>
      </w:pPr>
      <w:r>
        <w:rPr>
          <w:lang w:val="pl-PL" w:eastAsia="pl-PL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lang w:val="pl-PL" w:eastAsia="pl-PL"/>
        </w:rPr>
      </w:pPr>
      <w:r>
        <w:rPr>
          <w:lang w:val="pl-PL" w:eastAsia="pl-PL"/>
        </w:rP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4766945</wp:posOffset>
                </wp:positionH>
                <wp:positionV relativeFrom="paragraph">
                  <wp:posOffset>1976120</wp:posOffset>
                </wp:positionV>
                <wp:extent cx="4695825" cy="6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36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375.35pt;margin-top:155.6pt;width:0pt;height:0pt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4766945</wp:posOffset>
                </wp:positionH>
                <wp:positionV relativeFrom="paragraph">
                  <wp:posOffset>4023995</wp:posOffset>
                </wp:positionV>
                <wp:extent cx="4695825" cy="63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36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75.35pt;margin-top:316.85pt;width:0pt;height:0pt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4">
                <wp:simplePos x="0" y="0"/>
                <wp:positionH relativeFrom="column">
                  <wp:posOffset>-571500</wp:posOffset>
                </wp:positionH>
                <wp:positionV relativeFrom="paragraph">
                  <wp:posOffset>-457200</wp:posOffset>
                </wp:positionV>
                <wp:extent cx="4952365" cy="6857365"/>
                <wp:effectExtent l="0" t="0" r="0" b="0"/>
                <wp:wrapNone/>
                <wp:docPr id="5" name="Ramka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2365" cy="68573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jc w:val="both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7. Informacja o specjalnych potrzebach edukacyjnych uczestnika wypoczynku,                             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w szczególności o potrzebach wynikających z niepełnosprawności, niedostosowania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społecznego lub zagrożenia niedostosowaniem społecznym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.                       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8.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Istotne dane o stanie zdrowia uczestnika wypoczynku, rozwoju psychofizycznym </w:t>
                              <w:br/>
                              <w:t xml:space="preserve">        i stosowanej diecie (np. na co uczestnik jest uczulony, jak znosi jazdę samochodem, </w:t>
                              <w:br/>
                              <w:t xml:space="preserve">      czy przyjmuje stale leki i w jakich dawkach, czy nosi aparat ortodontyczny lub okulary)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 szczepieniach ochronnych (wraz z podaniem daty)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tężec………………………………………………………………………………………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błonica…………………………………………………………………………………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dur…………………………………………………………………………………………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inne 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oraz numer PESEL uczestnika wypoczynku</w:t>
                            </w:r>
                          </w:p>
                          <w:tbl>
                            <w:tblPr>
                              <w:tblW w:w="3119" w:type="dxa"/>
                              <w:jc w:val="left"/>
                              <w:tblInd w:w="439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36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331"/>
                            </w:tblGrid>
                            <w:tr>
                              <w:trPr/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8222" w:leader="dot"/>
                                    </w:tabs>
                                    <w:snapToGrid w:val="false"/>
                                    <w:spacing w:lineRule="auto" w:line="3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Oświadczam, że w razie zagrożenia życia dziecka zgadzam się na jego leczenie ,zabiegi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diagnostyczne, operacje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Wyrażam zgodę na przetwarzanie danych osobowych zawartych w karcie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kwalifikacyjnej na potrzeby niezbędne do zapewnienia bezpieczeństwa i ochrony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zdrowia uczestnika wypoczynku (zgodnie z ustawą z dnia 29 sierpnia 1997 r. o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ochronie danych osobowych (Dz. U. z 2015 r. poz. 2135, z późn. zm.).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......................................... ...................................................................................................                                                 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(data)                                            (podpis rodziców/pełnoletniego uczestnika wypoczynku)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agwek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93" w:leader="none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93" w:leader="none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93" w:leader="none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93" w:leader="none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93" w:leader="none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93" w:leader="none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93" w:leader="none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93" w:leader="none"/>
                                <w:tab w:val="left" w:pos="8222" w:leader="dot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..........................................                                ...................................................................                  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(data)                                               (podpis lekarza, matki, ojca lub opiekuna)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Tekstpodstawowy2"/>
                              <w:rPr>
                                <w:b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ekstpodstawowy2"/>
                              <w:rPr>
                                <w:b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ekstpodstawowy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</w:txbxContent>
                      </wps:txbx>
                      <wps:bodyPr anchor="t" lIns="92710" tIns="46990" rIns="92710" bIns="4699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89.95pt;height:539.95pt;mso-wrap-distance-left:9.05pt;mso-wrap-distance-right:9.05pt;mso-wrap-distance-top:0pt;mso-wrap-distance-bottom:0pt;margin-top:-36pt;mso-position-vertical-relative:text;margin-left:-45pt;mso-position-horizontal-relative:text">
                <v:textbox inset="0.101388888888889in,0.0513888888888889in,0.101388888888889in,0.0513888888888889in">
                  <w:txbxContent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jc w:val="both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 xml:space="preserve">7. Informacja o specjalnych potrzebach edukacyjnych uczestnika wypoczynku,                             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 xml:space="preserve">w szczególności o potrzebach wynikających z niepełnosprawności, niedostosowania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sz w:val="20"/>
                          <w:szCs w:val="20"/>
                        </w:rPr>
                        <w:t xml:space="preserve">społecznego lub zagrożenia niedostosowaniem społecznym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 xml:space="preserve">.                       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8.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Istotne dane o stanie zdrowia uczestnika wypoczynku, rozwoju psychofizycznym </w:t>
                        <w:br/>
                        <w:t xml:space="preserve">        i stosowanej diecie (np. na co uczestnik jest uczulony, jak znosi jazdę samochodem, </w:t>
                        <w:br/>
                        <w:t xml:space="preserve">      czy przyjmuje stale leki i w jakich dawkach, czy nosi aparat ortodontyczny lub okulary)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 xml:space="preserve">o szczepieniach ochronnych (wraz z podaniem daty)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>tężec………………………………………………………………………………………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>błonica…………………………………………………………………………………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>dur…………………………………………………………………………………………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>inne 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>oraz numer PESEL uczestnika wypoczynku</w:t>
                      </w:r>
                    </w:p>
                    <w:tbl>
                      <w:tblPr>
                        <w:tblW w:w="3119" w:type="dxa"/>
                        <w:jc w:val="left"/>
                        <w:tblInd w:w="439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36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331"/>
                      </w:tblGrid>
                      <w:tr>
                        <w:trPr/>
                        <w:tc>
                          <w:tcPr>
                            <w:tcW w:w="2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3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napToGrid w:val="false"/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Oświadczam, że w razie zagrożenia życia dziecka zgadzam się na jego leczenie ,zabiegi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diagnostyczne, operacje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Wyrażam zgodę na przetwarzanie danych osobowych zawartych w karcie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kwalifikacyjnej na potrzeby niezbędne do zapewnienia bezpieczeństwa i ochrony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zdrowia uczestnika wypoczynku (zgodnie z ustawą z dnia 29 sierpnia 1997 r. o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ochronie danych osobowych (Dz. U. z 2015 r. poz. 2135, z późn. zm.).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......................................... ...................................................................................................                                                 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z w:val="20"/>
                          <w:szCs w:val="20"/>
                        </w:rPr>
                        <w:t>(data)                                            (podpis rodziców/pełnoletniego uczestnika wypoczynku)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agwek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93" w:leader="none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93" w:leader="none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93" w:leader="none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93" w:leader="none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93" w:leader="none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93" w:leader="none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93" w:leader="none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93" w:leader="none"/>
                          <w:tab w:val="left" w:pos="8222" w:leader="dot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..........................................                                ...................................................................                  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(data)                                               (podpis lekarza, matki, ojca lub opiekuna)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Tekstpodstawowy2"/>
                        <w:rPr>
                          <w:b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Tekstpodstawowy2"/>
                        <w:rPr>
                          <w:b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Tekstpodstawowy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5">
                <wp:simplePos x="0" y="0"/>
                <wp:positionH relativeFrom="column">
                  <wp:posOffset>4686300</wp:posOffset>
                </wp:positionH>
                <wp:positionV relativeFrom="paragraph">
                  <wp:posOffset>-457200</wp:posOffset>
                </wp:positionV>
                <wp:extent cx="4914265" cy="6857365"/>
                <wp:effectExtent l="0" t="0" r="0" b="0"/>
                <wp:wrapNone/>
                <wp:docPr id="6" name="Ramka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265" cy="68573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III. DECYZJA ORGANIZATORA WYPOCZYNKU O ZAKWALIFIKOWANIU UCZESTNIKA WYPOCZYNKU DO UDZIAŁU W WYPOCZYNKU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Postanawia się/właściwe podkreślić/: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rFonts w:eastAsia="Symbol" w:cs="Symbol" w:ascii="Symbol" w:hAnsi="Symbol"/>
                                <w:sz w:val="20"/>
                                <w:szCs w:val="20"/>
                              </w:rPr>
                              <w:t>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[] zakwalifikować i skierować uczestnika na wypoczynek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rPr/>
                            </w:pPr>
                            <w:r>
                              <w:rPr>
                                <w:rFonts w:eastAsia="Symbol" w:cs="Symbol" w:ascii="Symbol" w:hAnsi="Symbol"/>
                                <w:sz w:val="20"/>
                                <w:szCs w:val="20"/>
                              </w:rPr>
                              <w:t>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[]  odmówić skierowania uczestnika na wypoczynek ze względu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                                        ..........................................................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(data)                                                        (podpis organizatora wypoczynku)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IV. POTWIERDZENIE PRZEZ KIEROWNIKA WYPOCZYNKU POBYTU UCZESTNIKA WYPOCZYNKU W MIEJSCU WYPOCZYNKU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Uczestnik przebywał 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Przystań Biskupińska ul. Biskupin 30,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88-410 Gąsawa w dniach  29.07.2023 r  do 05.08.2023 r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........................................                                      ...................................................................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(data)                                                         (podpis kierownika wypoczynku)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9214" w:leader="dot"/>
                              </w:tabs>
                              <w:spacing w:lineRule="auto" w:line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autoSpaceDE w:val="false"/>
                              <w:spacing w:lineRule="auto" w:line="360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V. INFORMACJA KIEROWNIKA WYPOCZYNKU O STANIE ZDROWIA UCZESTNIKA WYPOCZYNKU W CZASIE TRWANIA WYPOCZYNKU ORAZ             O CHOROBACH PRZEBYTYCH W JEGO TRAKCIE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miejscowość, data)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                                    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podpis kierownika wypoczynku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8222" w:leader="dot"/>
                              </w:tabs>
                              <w:spacing w:lineRule="auto" w:line="360"/>
                              <w:rPr>
                                <w:b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360"/>
                              <w:rPr>
                                <w:b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r>
                          </w:p>
                        </w:txbxContent>
                      </wps:txbx>
                      <wps:bodyPr anchor="t" lIns="92710" tIns="46990" rIns="92710" bIns="4699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86.95pt;height:539.95pt;mso-wrap-distance-left:9.05pt;mso-wrap-distance-right:9.05pt;mso-wrap-distance-top:0pt;mso-wrap-distance-bottom:0pt;margin-top:-36pt;mso-position-vertical-relative:text;margin-left:369pt;mso-position-horizontal-relative:text">
                <v:textbox inset="0.101388888888889in,0.0513888888888889in,0.101388888888889in,0.0513888888888889in">
                  <w:txbxContent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III. DECYZJA ORGANIZATORA WYPOCZYNKU O ZAKWALIFIKOWANIU UCZESTNIKA WYPOCZYNKU DO UDZIAŁU W WYPOCZYNKU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Postanawia się/właściwe podkreślić/: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rFonts w:eastAsia="Symbol" w:cs="Symbol" w:ascii="Symbol" w:hAnsi="Symbol"/>
                          <w:sz w:val="20"/>
                          <w:szCs w:val="20"/>
                        </w:rPr>
                        <w:t>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[] zakwalifikować i skierować uczestnika na wypoczynek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rPr/>
                      </w:pPr>
                      <w:r>
                        <w:rPr>
                          <w:rFonts w:eastAsia="Symbol" w:cs="Symbol" w:ascii="Symbol" w:hAnsi="Symbol"/>
                          <w:sz w:val="20"/>
                          <w:szCs w:val="20"/>
                        </w:rPr>
                        <w:t>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[]  odmówić skierowania uczestnika na wypoczynek ze względu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                                        ..........................................................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</w:t>
                      </w:r>
                      <w:r>
                        <w:rPr>
                          <w:sz w:val="20"/>
                          <w:szCs w:val="20"/>
                        </w:rPr>
                        <w:t>(data)                                                        (podpis organizatora wypoczynku)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IV. POTWIERDZENIE PRZEZ KIEROWNIKA WYPOCZYNKU POBYTU UCZESTNIKA WYPOCZYNKU W MIEJSCU WYPOCZYNKU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Uczestnik przebywał w </w:t>
                      </w:r>
                      <w:r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Przystań Biskupińska ul. Biskupin 30,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88-410 Gąsawa w dniach  29.07.2023 r  do 05.08.2023 r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........................................                                      ...................................................................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sz w:val="20"/>
                          <w:szCs w:val="20"/>
                        </w:rPr>
                        <w:t>(data)                                                         (podpis kierownika wypoczynku)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9214" w:leader="dot"/>
                        </w:tabs>
                        <w:spacing w:lineRule="auto" w:line="360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autoSpaceDE w:val="false"/>
                        <w:spacing w:lineRule="auto" w:line="360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V. INFORMACJA KIEROWNIKA WYPOCZYNKU O STANIE ZDROWIA UCZESTNIKA WYPOCZYNKU W CZASIE TRWANIA WYPOCZYNKU ORAZ             O CHOROBACH PRZEBYTYCH W JEGO TRAKCIE</w:t>
                      </w:r>
                      <w:r>
                        <w:rPr>
                          <w:sz w:val="20"/>
                          <w:szCs w:val="20"/>
                        </w:rPr>
          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/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 xml:space="preserve">miejscowość, data)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 xml:space="preserve">                                     (</w:t>
                      </w:r>
                      <w:r>
                        <w:rPr>
                          <w:sz w:val="20"/>
                          <w:szCs w:val="20"/>
                        </w:rPr>
                        <w:t>podpis kierownika wypoczynku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)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8222" w:leader="dot"/>
                        </w:tabs>
                        <w:spacing w:lineRule="auto" w:line="360"/>
                        <w:rPr>
                          <w:b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spacing w:lineRule="auto" w:line="360"/>
                        <w:rPr>
                          <w:b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orient="landscape" w:w="16838" w:h="11906"/>
      <w:pgMar w:left="1418" w:right="1418" w:gutter="0" w:header="0" w:top="1418" w:footer="0" w:bottom="1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NewRoman">
    <w:altName w:val="Times New Roman"/>
    <w:charset w:val="ee"/>
    <w:family w:val="auto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gwek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qFormat/>
    <w:pPr>
      <w:keepNext w:val="true"/>
      <w:numPr>
        <w:ilvl w:val="0"/>
        <w:numId w:val="1"/>
      </w:numPr>
      <w:autoSpaceDE w:val="fals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4">
    <w:name w:val="Heading 4"/>
    <w:basedOn w:val="Normal"/>
    <w:next w:val="Normal"/>
    <w:qFormat/>
    <w:pPr>
      <w:keepNext w:val="true"/>
      <w:numPr>
        <w:ilvl w:val="3"/>
        <w:numId w:val="1"/>
      </w:numPr>
      <w:autoSpaceDE w:val="false"/>
      <w:jc w:val="center"/>
      <w:outlineLvl w:val="3"/>
    </w:pPr>
    <w:rPr>
      <w:b/>
      <w:bCs/>
      <w:sz w:val="28"/>
      <w:szCs w:val="28"/>
      <w:u w:val="single"/>
    </w:rPr>
  </w:style>
  <w:style w:type="character" w:styleId="WW8Num2z0">
    <w:name w:val="WW8Num2z0"/>
    <w:qFormat/>
    <w:rPr/>
  </w:style>
  <w:style w:type="character" w:styleId="WW8Num1z0">
    <w:name w:val="WW8Num1z0"/>
    <w:qFormat/>
    <w:rPr/>
  </w:style>
  <w:style w:type="character" w:styleId="WW8Num3z0">
    <w:name w:val="WW8Num3z0"/>
    <w:qFormat/>
    <w:rPr/>
  </w:style>
  <w:style w:type="character" w:styleId="Domylnaczcionkaakapitu">
    <w:name w:val="Domyślna czcionka akapitu"/>
    <w:qFormat/>
    <w:rPr/>
  </w:style>
  <w:style w:type="character" w:styleId="NagwekZnak">
    <w:name w:val="Nagłówek Znak"/>
    <w:qFormat/>
    <w:rPr>
      <w:sz w:val="24"/>
      <w:szCs w:val="24"/>
    </w:rPr>
  </w:style>
  <w:style w:type="character" w:styleId="StopkaZnak">
    <w:name w:val="Stopka Znak"/>
    <w:qFormat/>
    <w:rPr>
      <w:sz w:val="24"/>
      <w:szCs w:val="24"/>
    </w:rPr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podstawowy2">
    <w:name w:val="Tekst podstawowy 2"/>
    <w:basedOn w:val="Normal"/>
    <w:qFormat/>
    <w:pPr>
      <w:tabs>
        <w:tab w:val="clear" w:pos="708"/>
        <w:tab w:val="left" w:pos="8222" w:leader="dot"/>
      </w:tabs>
      <w:autoSpaceDE w:val="false"/>
    </w:pPr>
    <w:rPr/>
  </w:style>
  <w:style w:type="paragraph" w:styleId="Tekstpodstawowy3">
    <w:name w:val="Tekst podstawowy 3"/>
    <w:basedOn w:val="Normal"/>
    <w:qFormat/>
    <w:pPr>
      <w:autoSpaceDE w:val="false"/>
      <w:spacing w:before="0" w:after="120"/>
    </w:pPr>
    <w:rPr>
      <w:sz w:val="16"/>
      <w:szCs w:val="16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pl-PL"/>
    </w:rPr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pl-PL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  <w:lang w:val="pl-PL"/>
    </w:rPr>
  </w:style>
  <w:style w:type="paragraph" w:styleId="Zawartoramki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</TotalTime>
  <Application>LibreOffice/7.4.3.2$Windows_X86_64 LibreOffice_project/1048a8393ae2eeec98dff31b5c133c5f1d08b890</Application>
  <AppVersion>15.0000</AppVersion>
  <Pages>2</Pages>
  <Words>401</Words>
  <Characters>5318</Characters>
  <CharactersWithSpaces>6774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2022-06-28T10:58:00Z</dcterms:created>
  <dc:creator>Alicja</dc:creator>
  <dc:description/>
  <dc:language>pl-PL</dc:language>
  <cp:lastModifiedBy/>
  <cp:lastPrinted>2020-07-16T09:17:00Z</cp:lastPrinted>
  <dcterms:modified xsi:type="dcterms:W3CDTF">2023-06-18T22:42:59Z</dcterms:modified>
  <cp:revision>3</cp:revision>
  <dc:subject/>
  <dc:title/>
</cp:coreProperties>
</file>